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Calibri" w:hAnsi="Calibri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  <w:lang w:eastAsia="zh-CN"/>
        </w:rPr>
        <w:t>四川师范大学</w:t>
      </w:r>
      <w:r>
        <w:rPr>
          <w:rFonts w:hint="eastAsia"/>
          <w:b/>
          <w:sz w:val="32"/>
          <w:szCs w:val="32"/>
        </w:rPr>
        <w:t>教职工</w:t>
      </w:r>
      <w:r>
        <w:rPr>
          <w:rFonts w:hint="eastAsia"/>
          <w:b/>
          <w:sz w:val="32"/>
          <w:szCs w:val="32"/>
          <w:lang w:val="en-US" w:eastAsia="zh-CN"/>
        </w:rPr>
        <w:t>提前</w:t>
      </w:r>
      <w:r>
        <w:rPr>
          <w:rFonts w:hint="eastAsia" w:ascii="Calibri" w:hAnsi="Calibri"/>
          <w:b/>
          <w:sz w:val="32"/>
          <w:szCs w:val="32"/>
        </w:rPr>
        <w:t>退休申请表</w:t>
      </w:r>
    </w:p>
    <w:tbl>
      <w:tblPr>
        <w:tblStyle w:val="2"/>
        <w:tblW w:w="928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4"/>
        <w:gridCol w:w="1276"/>
        <w:gridCol w:w="1134"/>
        <w:gridCol w:w="1680"/>
        <w:gridCol w:w="871"/>
        <w:gridCol w:w="989"/>
        <w:gridCol w:w="996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姓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名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性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别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档案</w:t>
            </w: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hint="eastAsia" w:ascii="宋体" w:hAnsi="宋体"/>
                <w:szCs w:val="21"/>
                <w:lang w:eastAsia="zh-CN"/>
              </w:rPr>
              <w:t>日期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人员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分类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所在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部门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（学位）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（职称）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聘任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岗位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健康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状况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应退休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申请提前退休时间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是否已达到最低缴费年限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7" w:hRule="atLeast"/>
        </w:trPr>
        <w:tc>
          <w:tcPr>
            <w:tcW w:w="9284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申请理由：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right="420" w:firstLine="3360" w:firstLineChars="1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申请人签字：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2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目前指导学生</w:t>
            </w:r>
            <w:r>
              <w:rPr>
                <w:rFonts w:hint="eastAsia" w:ascii="宋体" w:hAnsi="宋体"/>
                <w:szCs w:val="21"/>
              </w:rPr>
              <w:t>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在研省级以上科研项目</w:t>
            </w: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433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433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2625" w:firstLineChars="1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负责人签字</w:t>
            </w:r>
            <w:r>
              <w:rPr>
                <w:rFonts w:hint="eastAsia" w:ascii="宋体" w:hAnsi="宋体"/>
                <w:szCs w:val="21"/>
                <w:lang w:eastAsia="zh-CN"/>
              </w:rPr>
              <w:t>（盖章）</w:t>
            </w:r>
            <w:r>
              <w:rPr>
                <w:rFonts w:hint="eastAsia" w:ascii="宋体" w:hAnsi="宋体"/>
                <w:szCs w:val="21"/>
              </w:rPr>
              <w:t>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0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工作领导小组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433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2625" w:firstLineChars="1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负责人签字</w:t>
            </w:r>
            <w:r>
              <w:rPr>
                <w:rFonts w:hint="eastAsia" w:ascii="宋体" w:hAnsi="宋体"/>
                <w:szCs w:val="21"/>
                <w:lang w:eastAsia="zh-CN"/>
              </w:rPr>
              <w:t>（盖章）</w:t>
            </w:r>
            <w:r>
              <w:rPr>
                <w:rFonts w:hint="eastAsia" w:ascii="宋体" w:hAnsi="宋体"/>
                <w:szCs w:val="21"/>
              </w:rPr>
              <w:t>：                      年    月 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填表说明：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“档案出生日期”是指档案核定的出生日期；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“人员分类”请填“在编人员”、“校聘人员”、“院聘人员”、“自聘人员”中的一类；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“申请提前退休时间”指办理退休的年月，办理退休次月享受退休待遇；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“是否已达到</w:t>
      </w:r>
      <w:r>
        <w:rPr>
          <w:rFonts w:hint="eastAsia" w:ascii="宋体" w:hAnsi="宋体"/>
          <w:szCs w:val="21"/>
          <w:lang w:eastAsia="zh-CN"/>
        </w:rPr>
        <w:t>最低缴费年限</w:t>
      </w:r>
      <w:r>
        <w:rPr>
          <w:rFonts w:hint="eastAsia"/>
          <w:lang w:val="en-US" w:eastAsia="zh-CN"/>
        </w:rPr>
        <w:t>”是指是否达到了国家规定的按月领取基本养老金的最低缴费年限。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134" w:right="1469" w:bottom="113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8AC4CF"/>
    <w:multiLevelType w:val="singleLevel"/>
    <w:tmpl w:val="3D8AC4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327978"/>
    <w:rsid w:val="001E08AB"/>
    <w:rsid w:val="00910659"/>
    <w:rsid w:val="00FC4BDC"/>
    <w:rsid w:val="1EF22AD5"/>
    <w:rsid w:val="23A27905"/>
    <w:rsid w:val="2A696FDF"/>
    <w:rsid w:val="3B456ED3"/>
    <w:rsid w:val="3B915C47"/>
    <w:rsid w:val="4728624E"/>
    <w:rsid w:val="57327978"/>
    <w:rsid w:val="5889054F"/>
    <w:rsid w:val="616E5D6A"/>
    <w:rsid w:val="7F77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4521\AppData\Roaming\kingsoft\office6\templates\download\468f70f1-21f8-459e-a73e-cb288c09ea29\&#25945;&#32844;&#24037;&#24310;&#38271;&#36864;&#20241;&#24180;&#40836;&#30003;&#35831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教职工延长退休年龄申请表.docx</Template>
  <Pages>1</Pages>
  <Words>128</Words>
  <Characters>128</Characters>
  <Lines>2</Lines>
  <Paragraphs>1</Paragraphs>
  <TotalTime>5</TotalTime>
  <ScaleCrop>false</ScaleCrop>
  <LinksUpToDate>false</LinksUpToDate>
  <CharactersWithSpaces>264</CharactersWithSpaces>
  <Application>WPS Office_12.8.2.15311_F1E327BC-269C-435d-A152-05C5408002CA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2025-07-03T10:07:00Z</dcterms:created>
  <dc:creator>Dew </dc:creator>
  <cp:lastModifiedBy>宁翔</cp:lastModifiedBy>
  <cp:lastPrinted>2025-07-03T10:34:00Z</cp:lastPrinted>
  <dcterms:modified xsi:type="dcterms:W3CDTF">2025-07-03T10:41:50Z</dcterms:modified>
  <dc:title>教职工延长退休年龄申请表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KSOTemplateUUID">
    <vt:lpwstr>v1.0_mb_i3YOEWZR8mMNanbBQzKfjA==</vt:lpwstr>
  </property>
  <property fmtid="{D5CDD505-2E9C-101B-9397-08002B2CF9AE}" pid="4" name="ICV">
    <vt:lpwstr>24D5408C282D4619904FB646BE151F79_13</vt:lpwstr>
  </property>
  <property fmtid="{D5CDD505-2E9C-101B-9397-08002B2CF9AE}" pid="5" name="KSOTemplateDocerSaveRecord">
    <vt:lpwstr>eyJoZGlkIjoiZTI2YzRiYTUzMjgxNGJjM2E5M2U1YzY3ZDliZTdlNGMiLCJ1c2VySWQiOiIyMjc4MDA5ODAifQ==</vt:lpwstr>
  </property>
</Properties>
</file>