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0928D88F">
      <w:pPr>
        <w:pStyle w:val="2"/>
        <w:rPr>
          <w:rFonts w:hint="eastAsia" w:ascii="Times New Roman" w:hAnsi="Times New Roman" w:eastAsia="方正黑体_GBK" w:cs="方正黑体_GBK"/>
          <w:lang w:val="en-US" w:eastAsia="zh-CN"/>
        </w:rPr>
        <w:sectPr>
          <w:footerReference r:id="rId5" w:type="default"/>
          <w:pgSz w:w="11906" w:h="16838"/>
          <w:pgMar w:top="2098" w:right="1474" w:bottom="1984" w:left="1587" w:header="851" w:footer="1474" w:gutter="0"/>
          <w:pgNumType w:fmt="decimal"/>
          <w:cols w:space="425" w:num="1"/>
          <w:docGrid w:type="lines" w:linePitch="312" w:charSpace="0"/>
        </w:sectPr>
      </w:pPr>
      <w:bookmarkStart w:id="0" w:name="OLE_LINK7"/>
      <w:r>
        <w:rPr>
          <w:rFonts w:hint="eastAsia" w:ascii="Times New Roman" w:hAnsi="Times New Roman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-698500</wp:posOffset>
            </wp:positionH>
            <wp:positionV relativeFrom="paragraph">
              <wp:posOffset>-766445</wp:posOffset>
            </wp:positionV>
            <wp:extent cx="6866255" cy="9324340"/>
            <wp:effectExtent l="0" t="0" r="10795" b="10160"/>
            <wp:wrapNone/>
            <wp:docPr id="4" name="图片 4" descr="川医保办发〔2025〕19号关于调整职工生育津贴申领和发放方式的通知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川医保办发〔2025〕19号关于调整职工生育津贴申领和发放方式的通知_0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866255" cy="93243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440B1D2">
      <w:pPr>
        <w:pStyle w:val="2"/>
        <w:rPr>
          <w:rFonts w:hint="eastAsia" w:ascii="Times New Roman" w:hAnsi="Times New Roman" w:eastAsia="黑体" w:cs="Times New Roman"/>
          <w:b/>
          <w:bCs/>
          <w:snapToGrid w:val="0"/>
          <w:sz w:val="32"/>
          <w:szCs w:val="32"/>
          <w:lang w:eastAsia="zh-CN"/>
        </w:rPr>
      </w:pPr>
      <w:r>
        <w:rPr>
          <w:rFonts w:hint="eastAsia" w:ascii="Times New Roman" w:hAnsi="Times New Roman"/>
          <w:lang w:val="en-US"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-467360</wp:posOffset>
            </wp:positionH>
            <wp:positionV relativeFrom="paragraph">
              <wp:posOffset>20320</wp:posOffset>
            </wp:positionV>
            <wp:extent cx="6650355" cy="8046720"/>
            <wp:effectExtent l="0" t="0" r="17145" b="11430"/>
            <wp:wrapTopAndBottom/>
            <wp:docPr id="5" name="图片 5" descr="川医保办发〔2025〕19号关于调整职工生育津贴申领和发放方式的通知_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川医保办发〔2025〕19号关于调整职工生育津贴申领和发放方式的通知_0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650355" cy="80467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  <w:bookmarkStart w:id="1" w:name="_GoBack"/>
      <w:bookmarkEnd w:id="1"/>
    </w:p>
    <w:sectPr>
      <w:footerReference r:id="rId6" w:type="default"/>
      <w:pgSz w:w="11906" w:h="16838"/>
      <w:pgMar w:top="2098" w:right="1474" w:bottom="1984" w:left="1587" w:header="851" w:footer="1417" w:gutter="0"/>
      <w:cols w:space="0" w:num="1"/>
      <w:rtlGutter w:val="0"/>
      <w:docGrid w:type="linesAndChars" w:linePitch="589" w:charSpace="-84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简体">
    <w:altName w:val="Arial Unicode MS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公文小标宋简">
    <w:altName w:val="方正小标宋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24BCEC">
    <w:pPr>
      <w:pStyle w:val="13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B31C5E3">
                          <w:pPr>
                            <w:pStyle w:val="13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B31C5E3">
                    <w:pPr>
                      <w:pStyle w:val="13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FF2568">
    <w:pPr>
      <w:pStyle w:val="13"/>
      <w:framePr w:wrap="around" w:vAnchor="text" w:hAnchor="margin" w:xAlign="outside" w:y="1"/>
      <w:rPr>
        <w:rStyle w:val="22"/>
        <w:rFonts w:cs="Times New Roman"/>
        <w:sz w:val="28"/>
      </w:rPr>
    </w:pPr>
    <w:r>
      <w:rPr>
        <w:rStyle w:val="22"/>
        <w:rFonts w:hint="eastAsia" w:ascii="仿宋_GB2312" w:cs="Times New Roman"/>
        <w:color w:val="FFFFFF"/>
        <w:sz w:val="28"/>
      </w:rPr>
      <w:t>—</w:t>
    </w:r>
  </w:p>
  <w:p w14:paraId="485EAE92">
    <w:pPr>
      <w:pStyle w:val="13"/>
      <w:ind w:right="360" w:firstLine="360"/>
      <w:rPr>
        <w:rFonts w:cs="Times New Roman"/>
        <w:sz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05C07D"/>
    <w:multiLevelType w:val="multilevel"/>
    <w:tmpl w:val="8605C07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  <w:lvl w:ilvl="1" w:tentative="0">
      <w:start w:val="1"/>
      <w:numFmt w:val="decimal"/>
      <w:suff w:val="nothing"/>
      <w:lvlText w:val="%2．"/>
      <w:lvlJc w:val="left"/>
      <w:rPr>
        <w:rFonts w:hint="eastAsia"/>
      </w:rPr>
    </w:lvl>
    <w:lvl w:ilvl="2" w:tentative="0">
      <w:start w:val="1"/>
      <w:numFmt w:val="decimal"/>
      <w:suff w:val="nothing"/>
      <w:lvlText w:val="（%3）"/>
      <w:lvlJc w:val="left"/>
      <w:rPr>
        <w:rFonts w:hint="eastAsia"/>
      </w:rPr>
    </w:lvl>
    <w:lvl w:ilvl="3" w:tentative="0">
      <w:start w:val="1"/>
      <w:numFmt w:val="decimalEnclosedCircleChinese"/>
      <w:suff w:val="nothing"/>
      <w:lvlText w:val="%4"/>
      <w:lvlJc w:val="left"/>
      <w:rPr>
        <w:rFonts w:hint="eastAsia"/>
      </w:rPr>
    </w:lvl>
    <w:lvl w:ilvl="4" w:tentative="0">
      <w:start w:val="1"/>
      <w:numFmt w:val="decimal"/>
      <w:pStyle w:val="24"/>
      <w:suff w:val="nothing"/>
      <w:lvlText w:val="%5）"/>
      <w:lvlJc w:val="left"/>
      <w:rPr>
        <w:rFonts w:hint="default"/>
        <w:b/>
        <w:bCs/>
        <w:sz w:val="40"/>
        <w:szCs w:val="40"/>
      </w:rPr>
    </w:lvl>
    <w:lvl w:ilvl="5" w:tentative="0">
      <w:start w:val="1"/>
      <w:numFmt w:val="lowerLetter"/>
      <w:suff w:val="nothing"/>
      <w:lvlText w:val="%6．"/>
      <w:lvlJc w:val="left"/>
      <w:rPr>
        <w:rFonts w:hint="eastAsia"/>
      </w:rPr>
    </w:lvl>
    <w:lvl w:ilvl="6" w:tentative="0">
      <w:start w:val="1"/>
      <w:numFmt w:val="lowerLetter"/>
      <w:suff w:val="nothing"/>
      <w:lvlText w:val="%7）"/>
      <w:lvlJc w:val="left"/>
      <w:rPr>
        <w:rFonts w:hint="eastAsia"/>
      </w:rPr>
    </w:lvl>
    <w:lvl w:ilvl="7" w:tentative="0">
      <w:start w:val="1"/>
      <w:numFmt w:val="lowerRoman"/>
      <w:suff w:val="nothing"/>
      <w:lvlText w:val="%8．"/>
      <w:lvlJc w:val="left"/>
      <w:rPr>
        <w:rFonts w:hint="eastAsia"/>
      </w:rPr>
    </w:lvl>
    <w:lvl w:ilvl="8" w:tentative="0">
      <w:start w:val="1"/>
      <w:numFmt w:val="lowerRoman"/>
      <w:suff w:val="nothing"/>
      <w:lvlText w:val="%9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bordersDoNotSurroundHeader w:val="1"/>
  <w:bordersDoNotSurroundFooter w:val="1"/>
  <w:attachedTemplate r:id="rId1"/>
  <w:documentProtection w:enforcement="0"/>
  <w:defaultTabStop w:val="420"/>
  <w:drawingGridHorizontalSpacing w:val="158"/>
  <w:drawingGridVerticalSpacing w:val="295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UxZjYxNmQ4YzlmZjgxOWRmY2RlMjdkNWJkOWM0NzAifQ=="/>
  </w:docVars>
  <w:rsids>
    <w:rsidRoot w:val="002306F6"/>
    <w:rsid w:val="000156F6"/>
    <w:rsid w:val="00021613"/>
    <w:rsid w:val="00024310"/>
    <w:rsid w:val="00033D36"/>
    <w:rsid w:val="00065C80"/>
    <w:rsid w:val="00083A83"/>
    <w:rsid w:val="00084824"/>
    <w:rsid w:val="00090F15"/>
    <w:rsid w:val="000A1455"/>
    <w:rsid w:val="000C4155"/>
    <w:rsid w:val="000E706F"/>
    <w:rsid w:val="0014293F"/>
    <w:rsid w:val="00143302"/>
    <w:rsid w:val="001747EB"/>
    <w:rsid w:val="00184B7B"/>
    <w:rsid w:val="00191F22"/>
    <w:rsid w:val="00194DF0"/>
    <w:rsid w:val="001B31AB"/>
    <w:rsid w:val="001C6BA0"/>
    <w:rsid w:val="001E4519"/>
    <w:rsid w:val="00223A3A"/>
    <w:rsid w:val="002306F6"/>
    <w:rsid w:val="00240C11"/>
    <w:rsid w:val="00242626"/>
    <w:rsid w:val="00253C08"/>
    <w:rsid w:val="00261854"/>
    <w:rsid w:val="00296738"/>
    <w:rsid w:val="002B7C8E"/>
    <w:rsid w:val="002D594B"/>
    <w:rsid w:val="002E0693"/>
    <w:rsid w:val="002E1E87"/>
    <w:rsid w:val="002E5B58"/>
    <w:rsid w:val="003467AC"/>
    <w:rsid w:val="0035203B"/>
    <w:rsid w:val="0035412D"/>
    <w:rsid w:val="00354788"/>
    <w:rsid w:val="00357892"/>
    <w:rsid w:val="0039089A"/>
    <w:rsid w:val="003A4C95"/>
    <w:rsid w:val="003B5F25"/>
    <w:rsid w:val="003B7D5D"/>
    <w:rsid w:val="00427309"/>
    <w:rsid w:val="004524B1"/>
    <w:rsid w:val="00462FD8"/>
    <w:rsid w:val="004B333A"/>
    <w:rsid w:val="004B5FDD"/>
    <w:rsid w:val="00511AF1"/>
    <w:rsid w:val="00516C9B"/>
    <w:rsid w:val="00542FAC"/>
    <w:rsid w:val="0054491A"/>
    <w:rsid w:val="005521B2"/>
    <w:rsid w:val="005842A9"/>
    <w:rsid w:val="005C3922"/>
    <w:rsid w:val="005D5533"/>
    <w:rsid w:val="005E16D4"/>
    <w:rsid w:val="0062659F"/>
    <w:rsid w:val="00672E29"/>
    <w:rsid w:val="0068590B"/>
    <w:rsid w:val="006B0294"/>
    <w:rsid w:val="006B3C90"/>
    <w:rsid w:val="006D2EEA"/>
    <w:rsid w:val="006E0E4E"/>
    <w:rsid w:val="006F4074"/>
    <w:rsid w:val="00706FF5"/>
    <w:rsid w:val="007120E8"/>
    <w:rsid w:val="00717EC5"/>
    <w:rsid w:val="007563C3"/>
    <w:rsid w:val="007760B2"/>
    <w:rsid w:val="007848C1"/>
    <w:rsid w:val="007F5749"/>
    <w:rsid w:val="00800779"/>
    <w:rsid w:val="00805796"/>
    <w:rsid w:val="00821157"/>
    <w:rsid w:val="00863AB6"/>
    <w:rsid w:val="00872597"/>
    <w:rsid w:val="0088078A"/>
    <w:rsid w:val="008A23DC"/>
    <w:rsid w:val="008A6B71"/>
    <w:rsid w:val="008B29D6"/>
    <w:rsid w:val="008C6ACB"/>
    <w:rsid w:val="00920B7D"/>
    <w:rsid w:val="00941717"/>
    <w:rsid w:val="00957F67"/>
    <w:rsid w:val="00975966"/>
    <w:rsid w:val="009852A3"/>
    <w:rsid w:val="009B1845"/>
    <w:rsid w:val="009D1A67"/>
    <w:rsid w:val="009E5B5B"/>
    <w:rsid w:val="009E7669"/>
    <w:rsid w:val="00A3561C"/>
    <w:rsid w:val="00A641B9"/>
    <w:rsid w:val="00A715CA"/>
    <w:rsid w:val="00A8064C"/>
    <w:rsid w:val="00AA0A87"/>
    <w:rsid w:val="00AB2F4B"/>
    <w:rsid w:val="00AC44CA"/>
    <w:rsid w:val="00AD64DB"/>
    <w:rsid w:val="00AF2A6D"/>
    <w:rsid w:val="00B7782E"/>
    <w:rsid w:val="00B9607F"/>
    <w:rsid w:val="00BC3E59"/>
    <w:rsid w:val="00BF4B21"/>
    <w:rsid w:val="00C01B30"/>
    <w:rsid w:val="00C508DC"/>
    <w:rsid w:val="00C52162"/>
    <w:rsid w:val="00C6105A"/>
    <w:rsid w:val="00CD0A28"/>
    <w:rsid w:val="00CD516A"/>
    <w:rsid w:val="00CE3EB8"/>
    <w:rsid w:val="00CE7935"/>
    <w:rsid w:val="00CF09FE"/>
    <w:rsid w:val="00D01C5B"/>
    <w:rsid w:val="00D23D84"/>
    <w:rsid w:val="00D254C4"/>
    <w:rsid w:val="00D32DFC"/>
    <w:rsid w:val="00D47BF1"/>
    <w:rsid w:val="00D64A6C"/>
    <w:rsid w:val="00D77A7D"/>
    <w:rsid w:val="00D97919"/>
    <w:rsid w:val="00DA0CB5"/>
    <w:rsid w:val="00DB30FB"/>
    <w:rsid w:val="00DD1147"/>
    <w:rsid w:val="00DD452E"/>
    <w:rsid w:val="00DE3607"/>
    <w:rsid w:val="00E07F1D"/>
    <w:rsid w:val="00E328C2"/>
    <w:rsid w:val="00EE4A03"/>
    <w:rsid w:val="00F200E2"/>
    <w:rsid w:val="00F23015"/>
    <w:rsid w:val="00F37786"/>
    <w:rsid w:val="00FC23C2"/>
    <w:rsid w:val="00FE11AE"/>
    <w:rsid w:val="00FE3538"/>
    <w:rsid w:val="013301F9"/>
    <w:rsid w:val="02246041"/>
    <w:rsid w:val="02F660F4"/>
    <w:rsid w:val="038F7FEA"/>
    <w:rsid w:val="03C50A62"/>
    <w:rsid w:val="03CE4734"/>
    <w:rsid w:val="04B77D2C"/>
    <w:rsid w:val="05301B86"/>
    <w:rsid w:val="059C1042"/>
    <w:rsid w:val="060E739A"/>
    <w:rsid w:val="064179B5"/>
    <w:rsid w:val="06557F5F"/>
    <w:rsid w:val="06DA0C0C"/>
    <w:rsid w:val="07447BF8"/>
    <w:rsid w:val="09923B1E"/>
    <w:rsid w:val="09BD6D24"/>
    <w:rsid w:val="0A523BC2"/>
    <w:rsid w:val="0AF23041"/>
    <w:rsid w:val="0BDB587F"/>
    <w:rsid w:val="0ED20C51"/>
    <w:rsid w:val="0F075777"/>
    <w:rsid w:val="0F3712C9"/>
    <w:rsid w:val="100A19BC"/>
    <w:rsid w:val="11D00024"/>
    <w:rsid w:val="141C7CCA"/>
    <w:rsid w:val="141E0CF8"/>
    <w:rsid w:val="141F4FEE"/>
    <w:rsid w:val="14D5637D"/>
    <w:rsid w:val="150D4593"/>
    <w:rsid w:val="17472011"/>
    <w:rsid w:val="18412BB9"/>
    <w:rsid w:val="18515CF3"/>
    <w:rsid w:val="18A14D56"/>
    <w:rsid w:val="194C36CE"/>
    <w:rsid w:val="19B836FD"/>
    <w:rsid w:val="1B3B0EB9"/>
    <w:rsid w:val="1C3D2700"/>
    <w:rsid w:val="1C657532"/>
    <w:rsid w:val="1CA145CB"/>
    <w:rsid w:val="1CCC6D34"/>
    <w:rsid w:val="1DB91C62"/>
    <w:rsid w:val="1FE5032C"/>
    <w:rsid w:val="21082B96"/>
    <w:rsid w:val="21991067"/>
    <w:rsid w:val="21BE41C5"/>
    <w:rsid w:val="2272245D"/>
    <w:rsid w:val="26835D45"/>
    <w:rsid w:val="26A7464D"/>
    <w:rsid w:val="26B122C9"/>
    <w:rsid w:val="2887496C"/>
    <w:rsid w:val="28964DA5"/>
    <w:rsid w:val="28E243D4"/>
    <w:rsid w:val="28F25DA9"/>
    <w:rsid w:val="29E811D2"/>
    <w:rsid w:val="2AD33BEE"/>
    <w:rsid w:val="2BD232D2"/>
    <w:rsid w:val="2C3D1920"/>
    <w:rsid w:val="2CBC7984"/>
    <w:rsid w:val="2D31709F"/>
    <w:rsid w:val="309D283E"/>
    <w:rsid w:val="32A50A2E"/>
    <w:rsid w:val="32A56F7F"/>
    <w:rsid w:val="346C3B09"/>
    <w:rsid w:val="3663008A"/>
    <w:rsid w:val="36DE182D"/>
    <w:rsid w:val="379534AF"/>
    <w:rsid w:val="37D45BDA"/>
    <w:rsid w:val="38741F72"/>
    <w:rsid w:val="38E910E9"/>
    <w:rsid w:val="3915570C"/>
    <w:rsid w:val="3A8254DA"/>
    <w:rsid w:val="3A845066"/>
    <w:rsid w:val="3B2951D8"/>
    <w:rsid w:val="3B4D2768"/>
    <w:rsid w:val="3CC764E7"/>
    <w:rsid w:val="3D2D498A"/>
    <w:rsid w:val="3DB26C64"/>
    <w:rsid w:val="3DFE076B"/>
    <w:rsid w:val="3F2B25E6"/>
    <w:rsid w:val="3FBB7563"/>
    <w:rsid w:val="40520ACB"/>
    <w:rsid w:val="406C4DA3"/>
    <w:rsid w:val="409D7F5E"/>
    <w:rsid w:val="422D146D"/>
    <w:rsid w:val="42CA6DAB"/>
    <w:rsid w:val="43B20FAD"/>
    <w:rsid w:val="43B4405A"/>
    <w:rsid w:val="44343319"/>
    <w:rsid w:val="457F7162"/>
    <w:rsid w:val="45D616EE"/>
    <w:rsid w:val="46030D8E"/>
    <w:rsid w:val="46B25D7A"/>
    <w:rsid w:val="484B2A85"/>
    <w:rsid w:val="485C6B1C"/>
    <w:rsid w:val="48B44451"/>
    <w:rsid w:val="4A4065C8"/>
    <w:rsid w:val="4AA51BDE"/>
    <w:rsid w:val="4AED48DD"/>
    <w:rsid w:val="4F5A694D"/>
    <w:rsid w:val="4F7DD4DD"/>
    <w:rsid w:val="504B4361"/>
    <w:rsid w:val="505F4D58"/>
    <w:rsid w:val="521718A4"/>
    <w:rsid w:val="529C3CC8"/>
    <w:rsid w:val="535C6CB1"/>
    <w:rsid w:val="53D1688A"/>
    <w:rsid w:val="53F01145"/>
    <w:rsid w:val="549B3E9A"/>
    <w:rsid w:val="56291280"/>
    <w:rsid w:val="572819B6"/>
    <w:rsid w:val="57580F68"/>
    <w:rsid w:val="59663716"/>
    <w:rsid w:val="5C6305F9"/>
    <w:rsid w:val="5D0F56CB"/>
    <w:rsid w:val="5D1C38C6"/>
    <w:rsid w:val="5DB05879"/>
    <w:rsid w:val="5DD473CC"/>
    <w:rsid w:val="5E2A5B6E"/>
    <w:rsid w:val="5F611C0E"/>
    <w:rsid w:val="60537E78"/>
    <w:rsid w:val="60981F44"/>
    <w:rsid w:val="619A4600"/>
    <w:rsid w:val="62937D1B"/>
    <w:rsid w:val="62A47ABB"/>
    <w:rsid w:val="67A9DB79"/>
    <w:rsid w:val="68131D0E"/>
    <w:rsid w:val="69853918"/>
    <w:rsid w:val="699E2D96"/>
    <w:rsid w:val="6BA2514B"/>
    <w:rsid w:val="6BA33541"/>
    <w:rsid w:val="6C0A0828"/>
    <w:rsid w:val="6C3F4345"/>
    <w:rsid w:val="6DDE365A"/>
    <w:rsid w:val="700C42E9"/>
    <w:rsid w:val="705128E2"/>
    <w:rsid w:val="7251128A"/>
    <w:rsid w:val="72635165"/>
    <w:rsid w:val="72C307A8"/>
    <w:rsid w:val="75AD4912"/>
    <w:rsid w:val="76A802B1"/>
    <w:rsid w:val="77107D63"/>
    <w:rsid w:val="775A09FB"/>
    <w:rsid w:val="776A47B3"/>
    <w:rsid w:val="78235E51"/>
    <w:rsid w:val="7A6312B2"/>
    <w:rsid w:val="7B1B3108"/>
    <w:rsid w:val="7C4836A8"/>
    <w:rsid w:val="7C785581"/>
    <w:rsid w:val="7C9F447B"/>
    <w:rsid w:val="7D0A1B28"/>
    <w:rsid w:val="7D472F8E"/>
    <w:rsid w:val="7D6861D0"/>
    <w:rsid w:val="7DA111DE"/>
    <w:rsid w:val="7DB4304F"/>
    <w:rsid w:val="7DBA7A63"/>
    <w:rsid w:val="7EBF0E1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qFormat="1" w:unhideWhenUsed="0" w:uiPriority="0" w:semiHidden="0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qFormat="1"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qFormat="1" w:unhideWhenUsed="0" w:uiPriority="0" w:semiHidden="0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qFormat="1" w:unhideWhenUsed="0" w:uiPriority="99" w:name="Document Map"/>
    <w:lsdException w:qFormat="1" w:uiPriority="99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600" w:lineRule="exact"/>
      <w:jc w:val="both"/>
    </w:pPr>
    <w:rPr>
      <w:rFonts w:ascii="Times New Roman" w:hAnsi="Times New Roman" w:eastAsia="方正仿宋简体" w:cs="Times New Roman"/>
      <w:kern w:val="2"/>
      <w:sz w:val="32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sz w:val="32"/>
    </w:rPr>
  </w:style>
  <w:style w:type="paragraph" w:styleId="5">
    <w:name w:val="heading 3"/>
    <w:basedOn w:val="1"/>
    <w:next w:val="1"/>
    <w:link w:val="51"/>
    <w:unhideWhenUsed/>
    <w:qFormat/>
    <w:uiPriority w:val="0"/>
    <w:pPr>
      <w:keepNext w:val="0"/>
      <w:keepLines w:val="0"/>
      <w:widowControl w:val="0"/>
      <w:overflowPunct w:val="0"/>
      <w:spacing w:beforeLines="0" w:beforeAutospacing="0" w:afterLines="0" w:afterAutospacing="0" w:line="579" w:lineRule="exact"/>
      <w:ind w:firstLine="880" w:firstLineChars="200"/>
      <w:jc w:val="both"/>
      <w:outlineLvl w:val="9"/>
    </w:pPr>
    <w:rPr>
      <w:rFonts w:ascii="Times New Roman" w:hAnsi="Times New Roman" w:eastAsia="方正黑体_GBK" w:cstheme="minorBidi"/>
      <w:kern w:val="2"/>
      <w:sz w:val="32"/>
      <w:szCs w:val="24"/>
      <w:lang w:val="en-US" w:eastAsia="zh-CN" w:bidi="ar-SA"/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link w:val="33"/>
    <w:qFormat/>
    <w:uiPriority w:val="1"/>
    <w:pPr>
      <w:spacing w:line="240" w:lineRule="auto"/>
    </w:pPr>
    <w:rPr>
      <w:rFonts w:ascii="Calibri" w:hAnsi="Calibri" w:eastAsia="宋体"/>
      <w:sz w:val="31"/>
      <w:szCs w:val="31"/>
    </w:rPr>
  </w:style>
  <w:style w:type="paragraph" w:styleId="6">
    <w:name w:val="Normal Indent"/>
    <w:basedOn w:val="1"/>
    <w:qFormat/>
    <w:uiPriority w:val="0"/>
    <w:pPr>
      <w:ind w:firstLine="420"/>
    </w:pPr>
  </w:style>
  <w:style w:type="paragraph" w:styleId="7">
    <w:name w:val="Document Map"/>
    <w:basedOn w:val="1"/>
    <w:next w:val="1"/>
    <w:link w:val="28"/>
    <w:semiHidden/>
    <w:qFormat/>
    <w:uiPriority w:val="99"/>
    <w:pPr>
      <w:spacing w:line="240" w:lineRule="auto"/>
    </w:pPr>
    <w:rPr>
      <w:rFonts w:ascii="宋体" w:cs="宋体" w:hAnsiTheme="minorHAnsi" w:eastAsiaTheme="minorEastAsia"/>
      <w:sz w:val="18"/>
      <w:szCs w:val="18"/>
    </w:rPr>
  </w:style>
  <w:style w:type="paragraph" w:styleId="8">
    <w:name w:val="Salutation"/>
    <w:basedOn w:val="1"/>
    <w:next w:val="1"/>
    <w:qFormat/>
    <w:uiPriority w:val="0"/>
    <w:pPr>
      <w:spacing w:line="580" w:lineRule="exact"/>
    </w:pPr>
    <w:rPr>
      <w:rFonts w:eastAsia="仿宋_GB2312"/>
      <w:szCs w:val="20"/>
    </w:rPr>
  </w:style>
  <w:style w:type="paragraph" w:styleId="9">
    <w:name w:val="Body Text Indent"/>
    <w:basedOn w:val="1"/>
    <w:next w:val="10"/>
    <w:qFormat/>
    <w:uiPriority w:val="0"/>
    <w:pPr>
      <w:ind w:firstLine="480" w:firstLineChars="200"/>
    </w:pPr>
    <w:rPr>
      <w:rFonts w:ascii="宋体" w:hAnsi="宋体"/>
      <w:sz w:val="24"/>
      <w:szCs w:val="24"/>
    </w:rPr>
  </w:style>
  <w:style w:type="paragraph" w:styleId="10">
    <w:name w:val="envelope return"/>
    <w:basedOn w:val="1"/>
    <w:qFormat/>
    <w:uiPriority w:val="0"/>
    <w:pPr>
      <w:widowControl w:val="0"/>
      <w:snapToGrid w:val="0"/>
      <w:jc w:val="both"/>
    </w:pPr>
    <w:rPr>
      <w:rFonts w:ascii="Arial" w:hAnsi="Arial" w:eastAsia="仿宋_GB2312" w:cs="Times New Roman"/>
      <w:kern w:val="2"/>
      <w:sz w:val="32"/>
      <w:szCs w:val="22"/>
      <w:lang w:val="en-US" w:eastAsia="zh-CN" w:bidi="ar-SA"/>
    </w:rPr>
  </w:style>
  <w:style w:type="paragraph" w:styleId="11">
    <w:name w:val="Plain Text"/>
    <w:basedOn w:val="1"/>
    <w:next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2">
    <w:name w:val="Balloon Text"/>
    <w:basedOn w:val="1"/>
    <w:link w:val="34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13">
    <w:name w:val="footer"/>
    <w:basedOn w:val="1"/>
    <w:next w:val="9"/>
    <w:link w:val="27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eastAsia="仿宋_GB2312" w:cstheme="minorBidi"/>
      <w:sz w:val="18"/>
      <w:szCs w:val="18"/>
    </w:rPr>
  </w:style>
  <w:style w:type="paragraph" w:styleId="14">
    <w:name w:val="header"/>
    <w:basedOn w:val="1"/>
    <w:link w:val="26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rFonts w:eastAsia="仿宋_GB2312" w:cstheme="minorBidi"/>
      <w:sz w:val="18"/>
      <w:szCs w:val="18"/>
    </w:rPr>
  </w:style>
  <w:style w:type="paragraph" w:styleId="15">
    <w:name w:val="HTML Preformatted"/>
    <w:basedOn w:val="1"/>
    <w:qFormat/>
    <w:uiPriority w:val="0"/>
    <w:rPr>
      <w:rFonts w:ascii="Courier New" w:hAnsi="Courier New"/>
      <w:sz w:val="20"/>
    </w:rPr>
  </w:style>
  <w:style w:type="paragraph" w:styleId="1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7">
    <w:name w:val="Body Text First Indent"/>
    <w:basedOn w:val="2"/>
    <w:qFormat/>
    <w:uiPriority w:val="0"/>
    <w:pPr>
      <w:spacing w:before="120" w:line="360" w:lineRule="auto"/>
      <w:ind w:firstLine="420" w:firstLineChars="100"/>
    </w:pPr>
    <w:rPr>
      <w:rFonts w:ascii="Calibri" w:hAnsi="Calibri" w:eastAsiaTheme="minorEastAsia"/>
      <w:sz w:val="24"/>
      <w:szCs w:val="24"/>
    </w:rPr>
  </w:style>
  <w:style w:type="table" w:styleId="19">
    <w:name w:val="Table Grid"/>
    <w:basedOn w:val="18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21">
    <w:name w:val="Strong"/>
    <w:basedOn w:val="20"/>
    <w:qFormat/>
    <w:uiPriority w:val="0"/>
    <w:rPr>
      <w:b/>
      <w:bCs/>
    </w:rPr>
  </w:style>
  <w:style w:type="character" w:styleId="22">
    <w:name w:val="page number"/>
    <w:basedOn w:val="20"/>
    <w:semiHidden/>
    <w:unhideWhenUsed/>
    <w:qFormat/>
    <w:uiPriority w:val="99"/>
  </w:style>
  <w:style w:type="character" w:styleId="23">
    <w:name w:val="annotation reference"/>
    <w:basedOn w:val="20"/>
    <w:qFormat/>
    <w:uiPriority w:val="0"/>
    <w:rPr>
      <w:sz w:val="21"/>
      <w:szCs w:val="21"/>
    </w:rPr>
  </w:style>
  <w:style w:type="paragraph" w:customStyle="1" w:styleId="24">
    <w:name w:val="UserStyle_0"/>
    <w:basedOn w:val="25"/>
    <w:next w:val="25"/>
    <w:qFormat/>
    <w:uiPriority w:val="0"/>
    <w:pPr>
      <w:keepNext/>
      <w:keepLines/>
      <w:numPr>
        <w:ilvl w:val="4"/>
        <w:numId w:val="1"/>
      </w:numPr>
      <w:spacing w:before="280" w:after="156" w:line="377" w:lineRule="auto"/>
      <w:jc w:val="both"/>
      <w:textAlignment w:val="baseline"/>
    </w:pPr>
    <w:rPr>
      <w:rFonts w:ascii="Arial" w:hAnsi="Arial" w:eastAsia="黑体"/>
      <w:b/>
      <w:kern w:val="2"/>
      <w:sz w:val="24"/>
      <w:szCs w:val="28"/>
      <w:lang w:val="en-US" w:eastAsia="zh-CN" w:bidi="ar-SA"/>
    </w:rPr>
  </w:style>
  <w:style w:type="paragraph" w:customStyle="1" w:styleId="25">
    <w:name w:val="UserStyle_1"/>
    <w:qFormat/>
    <w:uiPriority w:val="0"/>
    <w:pPr>
      <w:spacing w:line="300" w:lineRule="auto"/>
      <w:textAlignment w:val="baseline"/>
    </w:pPr>
    <w:rPr>
      <w:rFonts w:ascii="Arial" w:hAnsi="Arial" w:eastAsia="宋体" w:cs="Times New Roman"/>
      <w:sz w:val="21"/>
      <w:szCs w:val="21"/>
      <w:lang w:val="en-US" w:eastAsia="zh-CN" w:bidi="ar-SA"/>
    </w:rPr>
  </w:style>
  <w:style w:type="character" w:customStyle="1" w:styleId="26">
    <w:name w:val="页眉 Char"/>
    <w:basedOn w:val="20"/>
    <w:link w:val="14"/>
    <w:qFormat/>
    <w:uiPriority w:val="99"/>
    <w:rPr>
      <w:rFonts w:eastAsia="仿宋_GB2312" w:cstheme="minorBidi"/>
      <w:kern w:val="2"/>
      <w:sz w:val="18"/>
      <w:szCs w:val="18"/>
    </w:rPr>
  </w:style>
  <w:style w:type="character" w:customStyle="1" w:styleId="27">
    <w:name w:val="页脚 Char"/>
    <w:basedOn w:val="20"/>
    <w:link w:val="13"/>
    <w:qFormat/>
    <w:uiPriority w:val="99"/>
    <w:rPr>
      <w:rFonts w:ascii="Times New Roman" w:hAnsi="Times New Roman" w:eastAsia="仿宋_GB2312"/>
      <w:sz w:val="18"/>
      <w:szCs w:val="18"/>
    </w:rPr>
  </w:style>
  <w:style w:type="character" w:customStyle="1" w:styleId="28">
    <w:name w:val="文档结构图 Char1"/>
    <w:link w:val="7"/>
    <w:semiHidden/>
    <w:qFormat/>
    <w:uiPriority w:val="99"/>
    <w:rPr>
      <w:rFonts w:ascii="宋体" w:cs="宋体"/>
      <w:sz w:val="18"/>
      <w:szCs w:val="18"/>
    </w:rPr>
  </w:style>
  <w:style w:type="character" w:customStyle="1" w:styleId="29">
    <w:name w:val="文档结构图 Char"/>
    <w:basedOn w:val="20"/>
    <w:semiHidden/>
    <w:qFormat/>
    <w:uiPriority w:val="99"/>
    <w:rPr>
      <w:rFonts w:ascii="宋体" w:hAnsi="Times New Roman" w:eastAsia="宋体" w:cs="Times New Roman"/>
      <w:sz w:val="18"/>
      <w:szCs w:val="18"/>
    </w:rPr>
  </w:style>
  <w:style w:type="paragraph" w:styleId="30">
    <w:name w:val="List Paragraph"/>
    <w:basedOn w:val="1"/>
    <w:unhideWhenUsed/>
    <w:qFormat/>
    <w:uiPriority w:val="99"/>
    <w:pPr>
      <w:spacing w:line="240" w:lineRule="auto"/>
      <w:ind w:firstLine="420" w:firstLineChars="200"/>
    </w:pPr>
    <w:rPr>
      <w:rFonts w:eastAsia="宋体" w:asciiTheme="minorHAnsi" w:hAnsiTheme="minorHAnsi" w:cstheme="minorBidi"/>
      <w:sz w:val="21"/>
    </w:rPr>
  </w:style>
  <w:style w:type="paragraph" w:customStyle="1" w:styleId="31">
    <w:name w:val="列出段落1"/>
    <w:basedOn w:val="1"/>
    <w:qFormat/>
    <w:uiPriority w:val="0"/>
    <w:pPr>
      <w:jc w:val="left"/>
    </w:pPr>
    <w:rPr>
      <w:rFonts w:ascii="Calibri" w:hAnsi="Calibri" w:eastAsia="宋体"/>
      <w:sz w:val="22"/>
      <w:lang w:eastAsia="en-US"/>
    </w:rPr>
  </w:style>
  <w:style w:type="paragraph" w:customStyle="1" w:styleId="32">
    <w:name w:val="主题词"/>
    <w:basedOn w:val="1"/>
    <w:qFormat/>
    <w:uiPriority w:val="99"/>
    <w:pPr>
      <w:framePr w:wrap="notBeside" w:vAnchor="margin" w:hAnchor="margin" w:yAlign="bottom"/>
      <w:ind w:left="1246" w:hanging="1246"/>
    </w:pPr>
    <w:rPr>
      <w:rFonts w:eastAsia="公文小标宋简"/>
      <w:szCs w:val="32"/>
    </w:rPr>
  </w:style>
  <w:style w:type="character" w:customStyle="1" w:styleId="33">
    <w:name w:val="正文文本 Char"/>
    <w:basedOn w:val="20"/>
    <w:link w:val="2"/>
    <w:qFormat/>
    <w:uiPriority w:val="1"/>
    <w:rPr>
      <w:rFonts w:ascii="Calibri" w:hAnsi="Calibri"/>
      <w:kern w:val="2"/>
      <w:sz w:val="31"/>
      <w:szCs w:val="31"/>
    </w:rPr>
  </w:style>
  <w:style w:type="character" w:customStyle="1" w:styleId="34">
    <w:name w:val="批注框文本 Char"/>
    <w:basedOn w:val="20"/>
    <w:link w:val="12"/>
    <w:semiHidden/>
    <w:qFormat/>
    <w:uiPriority w:val="99"/>
    <w:rPr>
      <w:rFonts w:eastAsia="方正仿宋简体"/>
      <w:kern w:val="2"/>
      <w:sz w:val="18"/>
      <w:szCs w:val="18"/>
    </w:rPr>
  </w:style>
  <w:style w:type="paragraph" w:customStyle="1" w:styleId="35">
    <w:name w:val="纯文本1"/>
    <w:basedOn w:val="1"/>
    <w:qFormat/>
    <w:uiPriority w:val="0"/>
    <w:rPr>
      <w:rFonts w:ascii="宋体" w:hAnsi="Courier New" w:eastAsia="宋体" w:cs="黑体"/>
      <w:szCs w:val="21"/>
    </w:rPr>
  </w:style>
  <w:style w:type="paragraph" w:customStyle="1" w:styleId="36">
    <w:name w:val="公文正文"/>
    <w:basedOn w:val="1"/>
    <w:qFormat/>
    <w:uiPriority w:val="0"/>
    <w:pPr>
      <w:spacing w:line="540" w:lineRule="exact"/>
      <w:ind w:firstLine="200" w:firstLineChars="200"/>
    </w:pPr>
    <w:rPr>
      <w:rFonts w:ascii="Times New Roman" w:hAnsi="Times New Roman" w:eastAsia="仿宋_GB2312"/>
      <w:sz w:val="32"/>
      <w:szCs w:val="24"/>
    </w:rPr>
  </w:style>
  <w:style w:type="paragraph" w:customStyle="1" w:styleId="37">
    <w:name w:val="BodyText"/>
    <w:basedOn w:val="1"/>
    <w:next w:val="1"/>
    <w:qFormat/>
    <w:uiPriority w:val="0"/>
    <w:pPr>
      <w:jc w:val="both"/>
      <w:textAlignment w:val="baseline"/>
    </w:pPr>
    <w:rPr>
      <w:rFonts w:ascii="方正仿宋简体" w:hAnsi="方正仿宋简体" w:eastAsia="方正仿宋简体" w:cs="Times New Roman"/>
      <w:kern w:val="2"/>
      <w:sz w:val="32"/>
      <w:szCs w:val="32"/>
      <w:lang w:val="zh-CN" w:eastAsia="zh-CN" w:bidi="zh-CN"/>
    </w:rPr>
  </w:style>
  <w:style w:type="character" w:customStyle="1" w:styleId="38">
    <w:name w:val="font81"/>
    <w:basedOn w:val="20"/>
    <w:qFormat/>
    <w:uiPriority w:val="0"/>
    <w:rPr>
      <w:rFonts w:hint="default" w:ascii="Times New Roman" w:hAnsi="Times New Roman" w:cs="Times New Roman"/>
      <w:color w:val="000000"/>
      <w:sz w:val="28"/>
      <w:szCs w:val="28"/>
      <w:u w:val="none"/>
    </w:rPr>
  </w:style>
  <w:style w:type="character" w:customStyle="1" w:styleId="39">
    <w:name w:val="font91"/>
    <w:basedOn w:val="20"/>
    <w:qFormat/>
    <w:uiPriority w:val="0"/>
    <w:rPr>
      <w:rFonts w:hint="default" w:ascii="Times New Roman" w:hAnsi="Times New Roman" w:cs="Times New Roman"/>
      <w:color w:val="000000"/>
      <w:sz w:val="28"/>
      <w:szCs w:val="28"/>
      <w:u w:val="single"/>
    </w:rPr>
  </w:style>
  <w:style w:type="character" w:customStyle="1" w:styleId="40">
    <w:name w:val="font61"/>
    <w:basedOn w:val="20"/>
    <w:qFormat/>
    <w:uiPriority w:val="0"/>
    <w:rPr>
      <w:rFonts w:hint="default" w:ascii="仿宋_GB2312" w:eastAsia="仿宋_GB2312" w:cs="仿宋_GB2312"/>
      <w:color w:val="000000"/>
      <w:sz w:val="28"/>
      <w:szCs w:val="28"/>
      <w:u w:val="none"/>
    </w:rPr>
  </w:style>
  <w:style w:type="character" w:customStyle="1" w:styleId="41">
    <w:name w:val="font71"/>
    <w:basedOn w:val="20"/>
    <w:qFormat/>
    <w:uiPriority w:val="0"/>
    <w:rPr>
      <w:rFonts w:hint="default" w:ascii="Times New Roman" w:hAnsi="Times New Roman" w:cs="Times New Roman"/>
      <w:color w:val="000000"/>
      <w:sz w:val="28"/>
      <w:szCs w:val="28"/>
      <w:u w:val="none"/>
    </w:rPr>
  </w:style>
  <w:style w:type="character" w:customStyle="1" w:styleId="42">
    <w:name w:val="font41"/>
    <w:basedOn w:val="20"/>
    <w:qFormat/>
    <w:uiPriority w:val="0"/>
    <w:rPr>
      <w:rFonts w:hint="default" w:ascii="Times New Roman" w:hAnsi="Times New Roman" w:cs="Times New Roman"/>
      <w:color w:val="000000"/>
      <w:sz w:val="28"/>
      <w:szCs w:val="28"/>
      <w:u w:val="single"/>
    </w:rPr>
  </w:style>
  <w:style w:type="character" w:customStyle="1" w:styleId="43">
    <w:name w:val="font01"/>
    <w:basedOn w:val="20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44">
    <w:name w:val="font51"/>
    <w:basedOn w:val="20"/>
    <w:qFormat/>
    <w:uiPriority w:val="0"/>
    <w:rPr>
      <w:rFonts w:ascii="仿宋_GB2312" w:eastAsia="仿宋_GB2312" w:cs="仿宋_GB2312"/>
      <w:color w:val="000000"/>
      <w:sz w:val="28"/>
      <w:szCs w:val="28"/>
      <w:u w:val="none"/>
    </w:rPr>
  </w:style>
  <w:style w:type="character" w:customStyle="1" w:styleId="45">
    <w:name w:val="font21"/>
    <w:basedOn w:val="20"/>
    <w:qFormat/>
    <w:uiPriority w:val="0"/>
    <w:rPr>
      <w:rFonts w:ascii="方正仿宋_GBK" w:hAnsi="方正仿宋_GBK" w:eastAsia="方正仿宋_GBK" w:cs="方正仿宋_GBK"/>
      <w:color w:val="000000"/>
      <w:sz w:val="22"/>
      <w:szCs w:val="22"/>
      <w:u w:val="none"/>
    </w:rPr>
  </w:style>
  <w:style w:type="character" w:customStyle="1" w:styleId="46">
    <w:name w:val="font101"/>
    <w:basedOn w:val="20"/>
    <w:qFormat/>
    <w:uiPriority w:val="0"/>
    <w:rPr>
      <w:rFonts w:hint="default" w:ascii="仿宋_GB2312" w:eastAsia="仿宋_GB2312" w:cs="仿宋_GB2312"/>
      <w:color w:val="000000"/>
      <w:sz w:val="24"/>
      <w:szCs w:val="24"/>
      <w:u w:val="none"/>
    </w:rPr>
  </w:style>
  <w:style w:type="character" w:customStyle="1" w:styleId="47">
    <w:name w:val="font112"/>
    <w:basedOn w:val="20"/>
    <w:qFormat/>
    <w:uiPriority w:val="0"/>
    <w:rPr>
      <w:rFonts w:hint="default" w:ascii="仿宋_GB2312" w:eastAsia="仿宋_GB2312" w:cs="仿宋_GB2312"/>
      <w:color w:val="000000"/>
      <w:sz w:val="30"/>
      <w:szCs w:val="30"/>
      <w:u w:val="none"/>
    </w:rPr>
  </w:style>
  <w:style w:type="character" w:customStyle="1" w:styleId="48">
    <w:name w:val="font11"/>
    <w:basedOn w:val="20"/>
    <w:qFormat/>
    <w:uiPriority w:val="0"/>
    <w:rPr>
      <w:rFonts w:hint="default" w:ascii="仿宋_GB2312" w:eastAsia="仿宋_GB2312" w:cs="仿宋_GB2312"/>
      <w:color w:val="000000"/>
      <w:sz w:val="28"/>
      <w:szCs w:val="28"/>
      <w:u w:val="none"/>
    </w:rPr>
  </w:style>
  <w:style w:type="table" w:customStyle="1" w:styleId="49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0">
    <w:name w:val="公文标题"/>
    <w:basedOn w:val="1"/>
    <w:qFormat/>
    <w:uiPriority w:val="0"/>
    <w:pPr>
      <w:spacing w:line="700" w:lineRule="exact"/>
      <w:jc w:val="center"/>
    </w:pPr>
    <w:rPr>
      <w:rFonts w:hint="eastAsia" w:ascii="Times New Roman" w:hAnsi="Times New Roman" w:eastAsia="方正小标宋_GBK"/>
      <w:sz w:val="44"/>
    </w:rPr>
  </w:style>
  <w:style w:type="character" w:customStyle="1" w:styleId="51">
    <w:name w:val="标题 3 Char1"/>
    <w:link w:val="5"/>
    <w:qFormat/>
    <w:uiPriority w:val="0"/>
    <w:rPr>
      <w:rFonts w:ascii="Times New Roman" w:hAnsi="Times New Roman" w:eastAsia="方正黑体_GBK" w:cstheme="minorBidi"/>
      <w:kern w:val="2"/>
      <w:sz w:val="32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home\uos\C:\home\uos\C:\Users\222\Desktop\&#20223;&#23435;&#65288;&#20844;&#25991;&#27169;&#29256;&#65289;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仿宋（公文模版）.dotx</Template>
  <Company>Microsoft</Company>
  <Pages>2</Pages>
  <Words>30</Words>
  <Characters>34</Characters>
  <Lines>199</Lines>
  <Paragraphs>103</Paragraphs>
  <TotalTime>1</TotalTime>
  <ScaleCrop>false</ScaleCrop>
  <LinksUpToDate>false</LinksUpToDate>
  <CharactersWithSpaces>53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2020-01-06T23:18:00Z</dcterms:created>
  <dc:creator>1</dc:creator>
  <cp:lastModifiedBy>HP</cp:lastModifiedBy>
  <cp:lastPrinted>2020-03-30T22:17:00Z</cp:lastPrinted>
  <dcterms:modified xsi:type="dcterms:W3CDTF">2026-01-26T09:41:01Z</dcterms:modified>
  <cp:revision>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65EE4E30CF4F4662B82D87F2CBAB9BC2_13</vt:lpwstr>
  </property>
  <property fmtid="{D5CDD505-2E9C-101B-9397-08002B2CF9AE}" pid="4" name="KSOTemplateDocerSaveRecord">
    <vt:lpwstr>eyJoZGlkIjoiZjc3YTgxYTJiNWQzMTc0MmJlYzQ0ZWM5N2I2NWRkM2YiLCJ1c2VySWQiOiIxNTE4MTQyMDU5In0=</vt:lpwstr>
  </property>
</Properties>
</file>